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EB991" w14:textId="77777777" w:rsidR="00806FF3" w:rsidRDefault="00806FF3" w:rsidP="00562601">
      <w:pPr>
        <w:pStyle w:val="NoSpacing"/>
      </w:pPr>
    </w:p>
    <w:tbl>
      <w:tblPr>
        <w:tblW w:w="11804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79"/>
        <w:gridCol w:w="2807"/>
        <w:gridCol w:w="3058"/>
        <w:gridCol w:w="4324"/>
        <w:gridCol w:w="4496"/>
        <w:gridCol w:w="4410"/>
        <w:gridCol w:w="4410"/>
        <w:gridCol w:w="4398"/>
      </w:tblGrid>
      <w:tr w:rsidR="00D82E2C" w:rsidRPr="002B69B4" w14:paraId="61C0C3FC" w14:textId="77777777" w:rsidTr="00B4110A">
        <w:trPr>
          <w:gridAfter w:val="4"/>
          <w:wAfter w:w="2896" w:type="pct"/>
          <w:trHeight w:val="240"/>
        </w:trPr>
        <w:tc>
          <w:tcPr>
            <w:tcW w:w="43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801D847" w14:textId="1881129B" w:rsidR="00D82E2C" w:rsidRPr="002B69B4" w:rsidRDefault="00D82E2C" w:rsidP="002B69B4">
            <w:pPr>
              <w:pStyle w:val="TableHeaders"/>
            </w:pPr>
            <w:r>
              <w:t xml:space="preserve">Dias y Nombres </w:t>
            </w:r>
          </w:p>
        </w:tc>
        <w:tc>
          <w:tcPr>
            <w:tcW w:w="45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9D2E526" w14:textId="321463DD" w:rsidR="00D82E2C" w:rsidRPr="002B69B4" w:rsidRDefault="00D82E2C" w:rsidP="002B69B4">
            <w:pPr>
              <w:pStyle w:val="TableHeaders"/>
            </w:pPr>
            <w:r>
              <w:t xml:space="preserve">Primera Hora 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AADB5F9" w14:textId="1A9F6FA8" w:rsidR="00D82E2C" w:rsidRPr="002B69B4" w:rsidRDefault="00D82E2C" w:rsidP="002B69B4">
            <w:pPr>
              <w:pStyle w:val="TableHeaders"/>
            </w:pPr>
            <w:r>
              <w:t>Segunda Hora</w:t>
            </w:r>
          </w:p>
        </w:tc>
        <w:tc>
          <w:tcPr>
            <w:tcW w:w="70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52B0320" w14:textId="11C88749" w:rsidR="00D82E2C" w:rsidRPr="0088181F" w:rsidRDefault="00D82E2C" w:rsidP="0088181F">
            <w:pPr>
              <w:pStyle w:val="TableHeaders"/>
            </w:pPr>
            <w:r>
              <w:t>Tarde</w:t>
            </w:r>
            <w:r w:rsidRPr="0088181F">
              <w:t xml:space="preserve"> </w:t>
            </w:r>
          </w:p>
        </w:tc>
      </w:tr>
      <w:tr w:rsidR="005C2393" w:rsidRPr="0057256E" w14:paraId="097CA5B7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E98311" w14:textId="337B7FAA" w:rsidR="005C2393" w:rsidRPr="00D82E2C" w:rsidRDefault="005C2393" w:rsidP="005C2393">
            <w:pPr>
              <w:rPr>
                <w:b/>
                <w:bCs/>
              </w:rPr>
            </w:pPr>
            <w:r w:rsidRPr="00D82E2C">
              <w:rPr>
                <w:b/>
                <w:bCs/>
              </w:rPr>
              <w:t xml:space="preserve">Miércoles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55E2CA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A4163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DB6348" w14:textId="77777777" w:rsidR="005C2393" w:rsidRPr="0057256E" w:rsidRDefault="005C2393" w:rsidP="005C2393"/>
        </w:tc>
      </w:tr>
      <w:tr w:rsidR="005C2393" w:rsidRPr="0057256E" w14:paraId="4511EE3F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F9A983" w14:textId="19BBBD8D" w:rsidR="005C2393" w:rsidRPr="00D82E2C" w:rsidRDefault="005C2393" w:rsidP="005C2393">
            <w:pPr>
              <w:rPr>
                <w:b/>
                <w:bCs/>
              </w:rPr>
            </w:pPr>
            <w:r>
              <w:t>Otoniel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E8FE2D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6BDA4A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A22FD6" w14:textId="3378EC1D" w:rsidR="005C2393" w:rsidRPr="0057256E" w:rsidRDefault="005C2393" w:rsidP="005C2393">
            <w:r>
              <w:t xml:space="preserve">2 </w:t>
            </w:r>
            <w:proofErr w:type="gramStart"/>
            <w:r>
              <w:t>Canto(</w:t>
            </w:r>
            <w:proofErr w:type="gramEnd"/>
            <w:r>
              <w:t>2)</w:t>
            </w:r>
          </w:p>
        </w:tc>
      </w:tr>
      <w:tr w:rsidR="005C2393" w:rsidRPr="0057256E" w14:paraId="280A07DE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C2FAF8" w14:textId="5B841205" w:rsidR="005C2393" w:rsidRPr="00D82E2C" w:rsidRDefault="005C2393" w:rsidP="005C2393">
            <w:pPr>
              <w:rPr>
                <w:b/>
                <w:bCs/>
              </w:rPr>
            </w:pPr>
            <w:r>
              <w:t xml:space="preserve">Manuel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22CCA4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119389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5AE3C" w14:textId="1D09D736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</w:tr>
      <w:tr w:rsidR="005C2393" w:rsidRPr="0057256E" w14:paraId="054444AA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6291D" w14:textId="3D0E882C" w:rsidR="005C2393" w:rsidRPr="00D82E2C" w:rsidRDefault="005C2393" w:rsidP="005C2393">
            <w:pPr>
              <w:rPr>
                <w:b/>
                <w:bCs/>
              </w:rPr>
            </w:pPr>
            <w:r>
              <w:t>Asael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40145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C195B3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98C181" w14:textId="15AD4691" w:rsidR="005C2393" w:rsidRPr="0057256E" w:rsidRDefault="005C2393" w:rsidP="005C2393"/>
        </w:tc>
      </w:tr>
      <w:tr w:rsidR="005C2393" w:rsidRPr="0057256E" w14:paraId="6F3C964F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13D45" w14:textId="766E8630" w:rsidR="005C2393" w:rsidRPr="00D82E2C" w:rsidRDefault="005C2393" w:rsidP="005C2393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E86F09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F8867C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4C1132" w14:textId="7C2AE178" w:rsidR="005C2393" w:rsidRPr="0057256E" w:rsidRDefault="005C2393" w:rsidP="005C2393"/>
        </w:tc>
      </w:tr>
      <w:tr w:rsidR="005C2393" w:rsidRPr="0057256E" w14:paraId="1B7A3B4E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19DCAC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337E4F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819602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64A77C" w14:textId="77777777" w:rsidR="005C2393" w:rsidRDefault="005C2393" w:rsidP="005C2393"/>
        </w:tc>
      </w:tr>
      <w:tr w:rsidR="005C2393" w:rsidRPr="0057256E" w14:paraId="3A7859BB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E0F03F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6D77F4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9FA807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FDECF6" w14:textId="77777777" w:rsidR="005C2393" w:rsidRDefault="005C2393" w:rsidP="005C2393"/>
        </w:tc>
      </w:tr>
      <w:tr w:rsidR="005C2393" w:rsidRPr="0057256E" w14:paraId="615A6A9F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ECFD1D" w14:textId="7E86A681" w:rsidR="005C2393" w:rsidRPr="00D82E2C" w:rsidRDefault="005C2393" w:rsidP="005C2393">
            <w:pPr>
              <w:rPr>
                <w:b/>
                <w:bCs/>
              </w:rPr>
            </w:pPr>
            <w:bookmarkStart w:id="0" w:name="_Hlk125557848"/>
            <w:r w:rsidRPr="00D82E2C">
              <w:rPr>
                <w:b/>
                <w:bCs/>
              </w:rPr>
              <w:t xml:space="preserve">Domingo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B6F158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56C1A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20DE95" w14:textId="77777777" w:rsidR="005C2393" w:rsidRPr="0057256E" w:rsidRDefault="005C2393" w:rsidP="005C2393"/>
        </w:tc>
      </w:tr>
      <w:tr w:rsidR="005C2393" w:rsidRPr="0057256E" w14:paraId="003A2848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93E96" w14:textId="718ACB6F" w:rsidR="005C2393" w:rsidRPr="0057256E" w:rsidRDefault="005C2393" w:rsidP="005C2393">
            <w:r>
              <w:t>Ezequiel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A2DEC1" w14:textId="046589A8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4858EB" w14:textId="08128187" w:rsidR="005C2393" w:rsidRPr="0057256E" w:rsidRDefault="005C2393" w:rsidP="005C2393">
            <w:r>
              <w:t xml:space="preserve">3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8222A" w14:textId="77777777" w:rsidR="005C2393" w:rsidRPr="0057256E" w:rsidRDefault="005C2393" w:rsidP="005C2393"/>
        </w:tc>
      </w:tr>
      <w:tr w:rsidR="005C2393" w:rsidRPr="0057256E" w14:paraId="091062CA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27F034" w14:textId="74AB5E27" w:rsidR="005C2393" w:rsidRPr="0057256E" w:rsidRDefault="005C2393" w:rsidP="005C2393">
            <w:r>
              <w:t xml:space="preserve">Asael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36CE83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D54BB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C834F1" w14:textId="34A95AC1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</w:tr>
      <w:tr w:rsidR="005C2393" w:rsidRPr="0057256E" w14:paraId="0C4A18BA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AA860B" w14:textId="11216478" w:rsidR="005C2393" w:rsidRPr="0057256E" w:rsidRDefault="005C2393" w:rsidP="005C2393">
            <w:r>
              <w:t>Ricardo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E549B6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498C4D" w14:textId="4EC8D76E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86739" w14:textId="3F0DF7D8" w:rsidR="005C2393" w:rsidRPr="0057256E" w:rsidRDefault="005C2393" w:rsidP="005C2393">
            <w:r>
              <w:t xml:space="preserve">1 </w:t>
            </w:r>
            <w:proofErr w:type="gramStart"/>
            <w:r>
              <w:t>Cantos(</w:t>
            </w:r>
            <w:proofErr w:type="gramEnd"/>
            <w:r>
              <w:t>3)</w:t>
            </w:r>
          </w:p>
        </w:tc>
      </w:tr>
      <w:tr w:rsidR="005C2393" w:rsidRPr="0057256E" w14:paraId="05EBB09B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A357C9" w14:textId="6D47EFAF" w:rsidR="005C2393" w:rsidRPr="0057256E" w:rsidRDefault="005C2393" w:rsidP="005C2393">
            <w:r>
              <w:t xml:space="preserve">Juan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6B870C" w14:textId="1C9BE891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28A6B6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0554E" w14:textId="4A3E652F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2)</w:t>
            </w:r>
          </w:p>
        </w:tc>
      </w:tr>
      <w:tr w:rsidR="005C2393" w:rsidRPr="0057256E" w14:paraId="1D238BBA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389ED" w14:textId="379FCCB6" w:rsidR="005C2393" w:rsidRDefault="005C2393" w:rsidP="005C2393">
            <w:r>
              <w:t>Alla</w:t>
            </w:r>
            <w:r w:rsidR="00321CE8">
              <w:t>n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F11C6" w14:textId="5BCDCC1F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79E07B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A5726D" w14:textId="7C2BBAC7" w:rsidR="005C2393" w:rsidRPr="0057256E" w:rsidRDefault="005C2393" w:rsidP="005C2393"/>
        </w:tc>
      </w:tr>
      <w:tr w:rsidR="005C2393" w:rsidRPr="0057256E" w14:paraId="7B77F58A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924198" w14:textId="087D3DC2" w:rsidR="005C2393" w:rsidRDefault="005C2393" w:rsidP="005C2393">
            <w:r>
              <w:t xml:space="preserve">Otoniel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EB4852" w14:textId="1784C6DD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426567" w14:textId="09FD7274" w:rsidR="005C2393" w:rsidRPr="0057256E" w:rsidRDefault="005C2393" w:rsidP="005C2393">
            <w:r>
              <w:t xml:space="preserve">4 </w:t>
            </w:r>
            <w:proofErr w:type="gramStart"/>
            <w:r>
              <w:t>Cantos(</w:t>
            </w:r>
            <w:proofErr w:type="gramEnd"/>
            <w:r>
              <w:t>2)*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904BF" w14:textId="72DAAD7C" w:rsidR="005C2393" w:rsidRPr="0057256E" w:rsidRDefault="005C2393" w:rsidP="005C2393"/>
        </w:tc>
      </w:tr>
      <w:bookmarkEnd w:id="0"/>
      <w:tr w:rsidR="005C2393" w:rsidRPr="0057256E" w14:paraId="46C3C3F0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CF8246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C58F18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0F797D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48E4C" w14:textId="77777777" w:rsidR="005C2393" w:rsidRPr="0057256E" w:rsidRDefault="005C2393" w:rsidP="005C2393"/>
        </w:tc>
      </w:tr>
      <w:tr w:rsidR="005C2393" w:rsidRPr="0057256E" w14:paraId="49BF856B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6910D7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B7BE81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42FC3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78F799" w14:textId="77777777" w:rsidR="005C2393" w:rsidRPr="0057256E" w:rsidRDefault="005C2393" w:rsidP="005C2393"/>
        </w:tc>
      </w:tr>
      <w:tr w:rsidR="005C2393" w:rsidRPr="0057256E" w14:paraId="7EADEDCB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D17753" w14:textId="5E2B240E" w:rsidR="005C2393" w:rsidRDefault="005C2393" w:rsidP="005C2393">
            <w:r w:rsidRPr="00D82E2C">
              <w:rPr>
                <w:b/>
                <w:bCs/>
              </w:rPr>
              <w:lastRenderedPageBreak/>
              <w:t xml:space="preserve">Miércoles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9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DB6AD8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9EA315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E32277" w14:textId="77777777" w:rsidR="005C2393" w:rsidRPr="0057256E" w:rsidRDefault="005C2393" w:rsidP="005C2393"/>
        </w:tc>
      </w:tr>
      <w:tr w:rsidR="005C2393" w:rsidRPr="0057256E" w14:paraId="266ECF6B" w14:textId="35FFD70D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D77B06" w14:textId="7070A893" w:rsidR="005C2393" w:rsidRDefault="005C2393" w:rsidP="005C2393">
            <w:r>
              <w:t>Otoniel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9751BA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26F70E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E0AD8C" w14:textId="7166B7EA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2)</w:t>
            </w:r>
          </w:p>
        </w:tc>
        <w:tc>
          <w:tcPr>
            <w:tcW w:w="735" w:type="pct"/>
          </w:tcPr>
          <w:p w14:paraId="32E9DB20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50882674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12380317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09DB3FC2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2A236F5A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7B29BE" w14:textId="2CFFF6E2" w:rsidR="005C2393" w:rsidRDefault="005C2393" w:rsidP="005C2393">
            <w:r>
              <w:t>Manuel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FD22A8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276F8E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EF8368" w14:textId="3A7B81CF" w:rsidR="005C2393" w:rsidRPr="0057256E" w:rsidRDefault="005C2393" w:rsidP="005C2393"/>
        </w:tc>
        <w:tc>
          <w:tcPr>
            <w:tcW w:w="735" w:type="pct"/>
          </w:tcPr>
          <w:p w14:paraId="2F913168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702129BC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434B1206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31FF4C6B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61B6B8D8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0165F5" w14:textId="15BCB777" w:rsidR="005C2393" w:rsidRDefault="005C2393" w:rsidP="005C2393">
            <w:r>
              <w:t>Asael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B12944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88F78F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8E0B55" w14:textId="01FAB199" w:rsidR="005C2393" w:rsidRPr="0057256E" w:rsidRDefault="005C2393" w:rsidP="005C2393">
            <w:r>
              <w:t xml:space="preserve">2 </w:t>
            </w:r>
            <w:proofErr w:type="gramStart"/>
            <w:r>
              <w:t>Canto(</w:t>
            </w:r>
            <w:proofErr w:type="gramEnd"/>
            <w:r>
              <w:t>1)</w:t>
            </w:r>
          </w:p>
        </w:tc>
        <w:tc>
          <w:tcPr>
            <w:tcW w:w="735" w:type="pct"/>
          </w:tcPr>
          <w:p w14:paraId="0E558251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01750704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019AD0AA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2B43C3AE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57C8BB61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DE52E0" w14:textId="5460DAA5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E14B0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0C9229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4FE9CA" w14:textId="5EC89838" w:rsidR="005C2393" w:rsidRPr="0057256E" w:rsidRDefault="005C2393" w:rsidP="005C2393"/>
        </w:tc>
      </w:tr>
      <w:tr w:rsidR="005C2393" w:rsidRPr="0057256E" w14:paraId="0AEEA2D1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C95FA4" w14:textId="27EE6A16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6E388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33A0C9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AC2AB0" w14:textId="417B5C00" w:rsidR="005C2393" w:rsidRPr="0057256E" w:rsidRDefault="005C2393" w:rsidP="005C2393"/>
        </w:tc>
      </w:tr>
      <w:tr w:rsidR="005C2393" w:rsidRPr="0057256E" w14:paraId="7D32F69F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7FEDC" w14:textId="77777777" w:rsidR="005C2393" w:rsidRPr="00D82E2C" w:rsidRDefault="005C2393" w:rsidP="005C2393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58FE36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1D319C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051F43" w14:textId="77777777" w:rsidR="005C2393" w:rsidRPr="0057256E" w:rsidRDefault="005C2393" w:rsidP="005C2393"/>
        </w:tc>
        <w:tc>
          <w:tcPr>
            <w:tcW w:w="735" w:type="pct"/>
          </w:tcPr>
          <w:p w14:paraId="348D3544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28414912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B9D096F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027FD59F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3E51A5E7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8EF95" w14:textId="4E0A1C52" w:rsidR="005C2393" w:rsidRDefault="005C2393" w:rsidP="005C2393">
            <w:r w:rsidRPr="00D82E2C">
              <w:rPr>
                <w:b/>
                <w:bCs/>
              </w:rPr>
              <w:t xml:space="preserve">Domingo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13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3C2828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DD5847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907C28" w14:textId="77777777" w:rsidR="005C2393" w:rsidRPr="0057256E" w:rsidRDefault="005C2393" w:rsidP="005C2393"/>
        </w:tc>
        <w:tc>
          <w:tcPr>
            <w:tcW w:w="735" w:type="pct"/>
          </w:tcPr>
          <w:p w14:paraId="7BF7AE6B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7EB3F4C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46E84444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578FAFA1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3F1432B4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5676C4" w14:textId="03D71671" w:rsidR="005C2393" w:rsidRDefault="005C2393" w:rsidP="005C2393">
            <w:r>
              <w:t xml:space="preserve">Ezequiel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1733F7" w14:textId="608B19F0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3160BF" w14:textId="525EA20F" w:rsidR="005C2393" w:rsidRPr="0057256E" w:rsidRDefault="005C2393" w:rsidP="005C2393">
            <w:r>
              <w:t xml:space="preserve">4 </w:t>
            </w:r>
            <w:proofErr w:type="gramStart"/>
            <w:r>
              <w:t>Cantos(</w:t>
            </w:r>
            <w:proofErr w:type="gramEnd"/>
            <w:r>
              <w:t>2)*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96D50" w14:textId="77777777" w:rsidR="005C2393" w:rsidRPr="0057256E" w:rsidRDefault="005C2393" w:rsidP="005C2393"/>
        </w:tc>
        <w:tc>
          <w:tcPr>
            <w:tcW w:w="735" w:type="pct"/>
          </w:tcPr>
          <w:p w14:paraId="18C33516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13D8481D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B534012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73CDF3F0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7BC47722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E9E841" w14:textId="07915A97" w:rsidR="005C2393" w:rsidRDefault="005C2393" w:rsidP="005C2393">
            <w:r>
              <w:t>Asael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7FB652" w14:textId="52042C37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821DCF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BE8CFB" w14:textId="532B6947" w:rsidR="005C2393" w:rsidRPr="0057256E" w:rsidRDefault="005C2393" w:rsidP="005C2393"/>
        </w:tc>
        <w:tc>
          <w:tcPr>
            <w:tcW w:w="735" w:type="pct"/>
          </w:tcPr>
          <w:p w14:paraId="5533398C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29338AD3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396187C3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6DA205C6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1AEA52A1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AEB5DD" w14:textId="1D6E6BBE" w:rsidR="005C2393" w:rsidRDefault="005C2393" w:rsidP="005C2393">
            <w:r>
              <w:t>Juan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839335" w14:textId="18B68A48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353BC" w14:textId="60305A66" w:rsidR="005C2393" w:rsidRPr="0057256E" w:rsidRDefault="005C2393" w:rsidP="005C2393">
            <w:r>
              <w:t xml:space="preserve">3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A03A53" w14:textId="3A08F4BD" w:rsidR="005C2393" w:rsidRPr="0057256E" w:rsidRDefault="005C2393" w:rsidP="005C2393">
            <w:r>
              <w:t xml:space="preserve">1 </w:t>
            </w:r>
            <w:proofErr w:type="gramStart"/>
            <w:r>
              <w:t>Cantos(</w:t>
            </w:r>
            <w:proofErr w:type="gramEnd"/>
            <w:r>
              <w:t>3)</w:t>
            </w:r>
          </w:p>
        </w:tc>
      </w:tr>
      <w:tr w:rsidR="005C2393" w:rsidRPr="0057256E" w14:paraId="0E96FBDA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70A11D" w14:textId="75900B0F" w:rsidR="005C2393" w:rsidRDefault="005C2393" w:rsidP="005C2393">
            <w:r>
              <w:t>Allan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E198F9" w14:textId="33E5E993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B64E38" w14:textId="65975DAC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E371F0" w14:textId="4EB19135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2)</w:t>
            </w:r>
          </w:p>
        </w:tc>
      </w:tr>
      <w:tr w:rsidR="005C2393" w:rsidRPr="0057256E" w14:paraId="49D16B33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4890D1" w14:textId="278D299A" w:rsidR="005C2393" w:rsidRDefault="005C2393" w:rsidP="005C2393">
            <w:r>
              <w:t>Otoniel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E88BB9" w14:textId="1757CC7B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452454" w14:textId="172B7B46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8F8879" w14:textId="1E4C4C40" w:rsidR="005C2393" w:rsidRPr="0057256E" w:rsidRDefault="005C2393" w:rsidP="005C2393">
            <w:r>
              <w:t xml:space="preserve">2 </w:t>
            </w:r>
            <w:proofErr w:type="gramStart"/>
            <w:r>
              <w:t>Canto(</w:t>
            </w:r>
            <w:proofErr w:type="gramEnd"/>
            <w:r>
              <w:t>1)</w:t>
            </w:r>
          </w:p>
        </w:tc>
        <w:tc>
          <w:tcPr>
            <w:tcW w:w="735" w:type="pct"/>
          </w:tcPr>
          <w:p w14:paraId="6F73819D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3D406763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ACB0479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0977890D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4365810F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0A5534" w14:textId="419A6766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35EEA" w14:textId="0A7B91F0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0D2B9A" w14:textId="51304B0F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4E6F56" w14:textId="7D142FD2" w:rsidR="005C2393" w:rsidRPr="0057256E" w:rsidRDefault="005C2393" w:rsidP="005C2393"/>
        </w:tc>
        <w:tc>
          <w:tcPr>
            <w:tcW w:w="735" w:type="pct"/>
          </w:tcPr>
          <w:p w14:paraId="52121F84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1C4FECBD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4139C3B6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6015E7AB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33DEE5D0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14F28B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98D05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93E071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630E8" w14:textId="77777777" w:rsidR="005C2393" w:rsidRPr="0057256E" w:rsidRDefault="005C2393" w:rsidP="005C2393"/>
        </w:tc>
        <w:tc>
          <w:tcPr>
            <w:tcW w:w="735" w:type="pct"/>
          </w:tcPr>
          <w:p w14:paraId="5B5F16D0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9FAFDEE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5CEC8187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783211B9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1BB92055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231CEE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198B10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F8ABEC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E83EAC" w14:textId="77777777" w:rsidR="005C2393" w:rsidRPr="0057256E" w:rsidRDefault="005C2393" w:rsidP="005C2393"/>
        </w:tc>
      </w:tr>
      <w:tr w:rsidR="005C2393" w:rsidRPr="0057256E" w14:paraId="7F5E7B67" w14:textId="77777777" w:rsidTr="00B4110A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1A1A2C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AD3CB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4BC2FF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84AFF0" w14:textId="77777777" w:rsidR="005C2393" w:rsidRPr="0057256E" w:rsidRDefault="005C2393" w:rsidP="005C2393"/>
        </w:tc>
      </w:tr>
      <w:tr w:rsidR="005C2393" w:rsidRPr="0057256E" w14:paraId="1A98AFF5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C33C39" w14:textId="4F9E9EF4" w:rsidR="005C2393" w:rsidRDefault="005C2393" w:rsidP="005C2393">
            <w:bookmarkStart w:id="1" w:name="_Hlk127965817"/>
            <w:r w:rsidRPr="00D82E2C">
              <w:rPr>
                <w:b/>
                <w:bCs/>
              </w:rPr>
              <w:lastRenderedPageBreak/>
              <w:t xml:space="preserve">Miércoles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16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EA114D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A69275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4D8A63" w14:textId="77777777" w:rsidR="005C2393" w:rsidRPr="0057256E" w:rsidRDefault="005C2393" w:rsidP="005C2393"/>
        </w:tc>
        <w:tc>
          <w:tcPr>
            <w:tcW w:w="735" w:type="pct"/>
          </w:tcPr>
          <w:p w14:paraId="0FC2E9C9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438F7420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7166BAA0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0D128583" w14:textId="77777777" w:rsidR="005C2393" w:rsidRPr="0057256E" w:rsidRDefault="005C2393" w:rsidP="005C2393">
            <w:pPr>
              <w:spacing w:before="0" w:after="200"/>
            </w:pPr>
          </w:p>
        </w:tc>
      </w:tr>
      <w:bookmarkEnd w:id="1"/>
      <w:tr w:rsidR="005C2393" w:rsidRPr="0057256E" w14:paraId="37A9CF89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A31AC6" w14:textId="3DBAE618" w:rsidR="005C2393" w:rsidRDefault="005C2393" w:rsidP="005C2393">
            <w:r>
              <w:t>Otoniel DLS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4716CB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421CC5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6A629" w14:textId="632A26D4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2)</w:t>
            </w:r>
          </w:p>
        </w:tc>
        <w:tc>
          <w:tcPr>
            <w:tcW w:w="735" w:type="pct"/>
          </w:tcPr>
          <w:p w14:paraId="0A312F5E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1BF2CCAB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4CA27358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0F2FCBCA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41EEB7F3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61F68" w14:textId="6DD96806" w:rsidR="005C2393" w:rsidRDefault="005C2393" w:rsidP="005C2393">
            <w:r>
              <w:t>Manuel Sierra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9F9C97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473574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DA92DD" w14:textId="40A95752" w:rsidR="005C2393" w:rsidRDefault="005C2393" w:rsidP="005C2393">
            <w:r>
              <w:t xml:space="preserve">2 </w:t>
            </w:r>
            <w:proofErr w:type="gramStart"/>
            <w:r>
              <w:t>Canto(</w:t>
            </w:r>
            <w:proofErr w:type="gramEnd"/>
            <w:r>
              <w:t>1)</w:t>
            </w:r>
          </w:p>
        </w:tc>
        <w:tc>
          <w:tcPr>
            <w:tcW w:w="735" w:type="pct"/>
          </w:tcPr>
          <w:p w14:paraId="7240D517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3C3BC506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5C023FC9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5D55DC3B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5E3ABE11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BDDCC2" w14:textId="3E8B42B3" w:rsidR="005C2393" w:rsidRDefault="005C2393" w:rsidP="005C2393">
            <w:r>
              <w:t>Asael DLS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CACC8D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162168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C40A4" w14:textId="2E4D36E5" w:rsidR="005C2393" w:rsidRDefault="005C2393" w:rsidP="005C2393"/>
        </w:tc>
        <w:tc>
          <w:tcPr>
            <w:tcW w:w="735" w:type="pct"/>
          </w:tcPr>
          <w:p w14:paraId="06188D5A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76F36AE4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7358ABAE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2BBF1FFC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47FBCC7A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4E0BA" w14:textId="38EEDC6E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E0F38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4AB467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F7C42E" w14:textId="63BDA991" w:rsidR="005C2393" w:rsidRDefault="005C2393" w:rsidP="005C2393"/>
        </w:tc>
        <w:tc>
          <w:tcPr>
            <w:tcW w:w="735" w:type="pct"/>
          </w:tcPr>
          <w:p w14:paraId="5F2E2713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089DE23E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2BFD0BF0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25BFBE7F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1039473A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97D81F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4B0C13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1AF1E5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BEB27D" w14:textId="77777777" w:rsidR="005C2393" w:rsidRDefault="005C2393" w:rsidP="005C2393"/>
        </w:tc>
        <w:tc>
          <w:tcPr>
            <w:tcW w:w="735" w:type="pct"/>
          </w:tcPr>
          <w:p w14:paraId="73D22625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00E573F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2135E4D4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2B9863CC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13DAC857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7101C7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5E3411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0044EC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60D5EB" w14:textId="77777777" w:rsidR="005C2393" w:rsidRDefault="005C2393" w:rsidP="005C2393"/>
        </w:tc>
        <w:tc>
          <w:tcPr>
            <w:tcW w:w="735" w:type="pct"/>
          </w:tcPr>
          <w:p w14:paraId="64FB7D73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1F087FF8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242202BF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47D00EF6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07E2D34F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CBF50C" w14:textId="7DBC14F7" w:rsidR="005C2393" w:rsidRDefault="005C2393" w:rsidP="005C2393">
            <w:r w:rsidRPr="00D82E2C">
              <w:rPr>
                <w:b/>
                <w:bCs/>
              </w:rPr>
              <w:t xml:space="preserve">Domingo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20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849E95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49013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D7E97E" w14:textId="77777777" w:rsidR="005C2393" w:rsidRDefault="005C2393" w:rsidP="005C2393"/>
        </w:tc>
        <w:tc>
          <w:tcPr>
            <w:tcW w:w="735" w:type="pct"/>
          </w:tcPr>
          <w:p w14:paraId="2A255048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748594E6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43AE24FB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0ACD7A8B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230D92CD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941B6B" w14:textId="454D87F5" w:rsidR="005C2393" w:rsidRPr="00D82E2C" w:rsidRDefault="005C2393" w:rsidP="005C2393">
            <w:pPr>
              <w:rPr>
                <w:b/>
                <w:bCs/>
              </w:rPr>
            </w:pPr>
            <w:r>
              <w:t xml:space="preserve">Ezequiel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ECBA1A" w14:textId="493289D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AC564E" w14:textId="4A233DA9" w:rsidR="005C2393" w:rsidRPr="0057256E" w:rsidRDefault="001A688D" w:rsidP="005C2393">
            <w:r>
              <w:t xml:space="preserve">4 </w:t>
            </w:r>
            <w:proofErr w:type="gramStart"/>
            <w:r>
              <w:t>Cantos(</w:t>
            </w:r>
            <w:proofErr w:type="gramEnd"/>
            <w:r>
              <w:t>2)*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77C686" w14:textId="4AFC904E" w:rsidR="005C2393" w:rsidRDefault="005C2393" w:rsidP="005C2393"/>
        </w:tc>
        <w:tc>
          <w:tcPr>
            <w:tcW w:w="735" w:type="pct"/>
          </w:tcPr>
          <w:p w14:paraId="1B07FADE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1C2FD79D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726F6804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36F65452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790870B3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C1226C" w14:textId="6D81B9FB" w:rsidR="005C2393" w:rsidRDefault="005C2393" w:rsidP="005C2393">
            <w:r>
              <w:t xml:space="preserve">Asael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524CBE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57081E" w14:textId="77777777" w:rsidR="005C2393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DF1A60" w14:textId="7CC72E96" w:rsidR="005C2393" w:rsidRDefault="00476269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  <w:tc>
          <w:tcPr>
            <w:tcW w:w="735" w:type="pct"/>
          </w:tcPr>
          <w:p w14:paraId="7B03A68C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561930A2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1F6BA6B9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7FE7C1F2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02F1838B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A4789B" w14:textId="0FEAE463" w:rsidR="005C2393" w:rsidRDefault="005C2393" w:rsidP="005C2393">
            <w:r>
              <w:t>Juan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3B1C4" w14:textId="2A394FF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B795C6" w14:textId="0B06B6A9" w:rsidR="005C2393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F9CA83" w14:textId="07C683F7" w:rsidR="005C2393" w:rsidRDefault="005C2393" w:rsidP="005C2393"/>
        </w:tc>
        <w:tc>
          <w:tcPr>
            <w:tcW w:w="735" w:type="pct"/>
          </w:tcPr>
          <w:p w14:paraId="6FDAC78C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37263C66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50E7D651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6915C348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66FCF600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2252BB" w14:textId="34862325" w:rsidR="005C2393" w:rsidRDefault="005C2393" w:rsidP="005C2393">
            <w:r>
              <w:t>Allan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CC8CB4" w14:textId="4A434401" w:rsidR="005C2393" w:rsidRPr="0057256E" w:rsidRDefault="001A688D" w:rsidP="005C2393">
            <w:r>
              <w:t>3</w:t>
            </w:r>
            <w:r w:rsidR="005C2393">
              <w:t xml:space="preserve"> </w:t>
            </w:r>
            <w:proofErr w:type="gramStart"/>
            <w:r w:rsidR="005C2393">
              <w:t>Cantos(</w:t>
            </w:r>
            <w:proofErr w:type="gramEnd"/>
            <w:r w:rsidR="005C2393">
              <w:t>1)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3E94C7" w14:textId="3D08A54D" w:rsidR="005C2393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DE89C2" w14:textId="0CD36417" w:rsidR="005C2393" w:rsidRDefault="00664223" w:rsidP="005C2393">
            <w:r>
              <w:t xml:space="preserve">1 </w:t>
            </w:r>
            <w:proofErr w:type="gramStart"/>
            <w:r>
              <w:t>Canto(</w:t>
            </w:r>
            <w:proofErr w:type="gramEnd"/>
            <w:r>
              <w:t>3)</w:t>
            </w:r>
          </w:p>
        </w:tc>
        <w:tc>
          <w:tcPr>
            <w:tcW w:w="735" w:type="pct"/>
          </w:tcPr>
          <w:p w14:paraId="6D57ADDE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57B6080C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7D5F8B7F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557790DB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71E0FC04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E37899" w14:textId="2B1126F6" w:rsidR="005C2393" w:rsidRDefault="005C2393" w:rsidP="005C2393">
            <w:r>
              <w:t>Otoniel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9634CA" w14:textId="019744D7" w:rsidR="005C2393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73ED7E" w14:textId="18B58BB0" w:rsidR="005C2393" w:rsidRDefault="0066422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6AD8E2" w14:textId="78E53947" w:rsidR="005C2393" w:rsidRDefault="005C2393" w:rsidP="005C2393"/>
        </w:tc>
        <w:tc>
          <w:tcPr>
            <w:tcW w:w="735" w:type="pct"/>
          </w:tcPr>
          <w:p w14:paraId="2D0F3556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3B7DF8E9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AC2E639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520701E8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4EDC4CFE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8EE99F" w14:textId="3550511E" w:rsidR="005C2393" w:rsidRDefault="001A688D" w:rsidP="005C2393">
            <w:r>
              <w:t>Manuel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A56602" w14:textId="173FBD57" w:rsidR="005C2393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472E20" w14:textId="214991D2" w:rsidR="005C2393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C13B79" w14:textId="1143DE0D" w:rsidR="005C2393" w:rsidRDefault="001A688D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2)</w:t>
            </w:r>
          </w:p>
        </w:tc>
        <w:tc>
          <w:tcPr>
            <w:tcW w:w="735" w:type="pct"/>
          </w:tcPr>
          <w:p w14:paraId="30134D20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F8298FE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00343659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6E15A15D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78A6B4EE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135192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2D1839" w14:textId="77777777" w:rsidR="005C2393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06EF70" w14:textId="77777777" w:rsidR="005C2393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1C8663" w14:textId="77777777" w:rsidR="005C2393" w:rsidRDefault="005C2393" w:rsidP="005C2393"/>
        </w:tc>
        <w:tc>
          <w:tcPr>
            <w:tcW w:w="735" w:type="pct"/>
          </w:tcPr>
          <w:p w14:paraId="315C509E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3D8D9045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7AE47CDB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2A96DCF0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5DE29D4B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ACC391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789DC" w14:textId="77777777" w:rsidR="005C2393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D0A440" w14:textId="77777777" w:rsidR="005C2393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39F13B" w14:textId="77777777" w:rsidR="005C2393" w:rsidRDefault="005C2393" w:rsidP="005C2393"/>
        </w:tc>
        <w:tc>
          <w:tcPr>
            <w:tcW w:w="735" w:type="pct"/>
          </w:tcPr>
          <w:p w14:paraId="4AE8574C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4E69E9FB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50422730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14E63096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7956AAE3" w14:textId="77777777" w:rsidTr="00B4110A"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3EBE7D" w14:textId="77777777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1EA3CA" w14:textId="77777777" w:rsidR="005C2393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7E692E" w14:textId="77777777" w:rsidR="005C2393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95D9A9" w14:textId="77777777" w:rsidR="005C2393" w:rsidRDefault="005C2393" w:rsidP="005C2393"/>
        </w:tc>
        <w:tc>
          <w:tcPr>
            <w:tcW w:w="735" w:type="pct"/>
          </w:tcPr>
          <w:p w14:paraId="2BCBFAF8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4B67B603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21" w:type="pct"/>
          </w:tcPr>
          <w:p w14:paraId="64BE7A96" w14:textId="77777777" w:rsidR="005C2393" w:rsidRPr="0057256E" w:rsidRDefault="005C2393" w:rsidP="005C2393">
            <w:pPr>
              <w:spacing w:before="0" w:after="200"/>
            </w:pPr>
          </w:p>
        </w:tc>
        <w:tc>
          <w:tcPr>
            <w:tcW w:w="719" w:type="pct"/>
          </w:tcPr>
          <w:p w14:paraId="7A71C31A" w14:textId="77777777" w:rsidR="005C2393" w:rsidRPr="0057256E" w:rsidRDefault="005C2393" w:rsidP="005C2393">
            <w:pPr>
              <w:spacing w:before="0" w:after="200"/>
            </w:pPr>
          </w:p>
        </w:tc>
      </w:tr>
      <w:tr w:rsidR="005C2393" w:rsidRPr="0057256E" w14:paraId="3C518D77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FC0E71" w14:textId="333E7BD9" w:rsidR="005C2393" w:rsidRDefault="005C2393" w:rsidP="005C2393">
            <w:r w:rsidRPr="00D82E2C">
              <w:rPr>
                <w:b/>
                <w:bCs/>
              </w:rPr>
              <w:lastRenderedPageBreak/>
              <w:t xml:space="preserve">Miércoles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23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C2C410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E890CC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07CD08" w14:textId="77777777" w:rsidR="005C2393" w:rsidRPr="0057256E" w:rsidRDefault="005C2393" w:rsidP="005C2393"/>
        </w:tc>
      </w:tr>
      <w:tr w:rsidR="005C2393" w:rsidRPr="0057256E" w14:paraId="2845A4EF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CD4E4" w14:textId="4C107DB7" w:rsidR="005C2393" w:rsidRDefault="005C2393" w:rsidP="005C2393">
            <w:r>
              <w:t xml:space="preserve">Otoniel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6FED52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F02900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61A00B" w14:textId="380A86B6" w:rsidR="005C2393" w:rsidRPr="0057256E" w:rsidRDefault="005C2393" w:rsidP="005C2393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</w:tr>
      <w:tr w:rsidR="005C2393" w14:paraId="7BCFDBC2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D51D9F" w14:textId="2FB3A0DC" w:rsidR="005C2393" w:rsidRDefault="005C2393" w:rsidP="005C2393">
            <w:r>
              <w:t xml:space="preserve">Manuel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DE2A77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0FD892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F41B80" w14:textId="185DF68C" w:rsidR="005C2393" w:rsidRDefault="005C2393" w:rsidP="005C2393"/>
        </w:tc>
      </w:tr>
      <w:tr w:rsidR="005C2393" w14:paraId="673448AD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FE306D" w14:textId="192EE76C" w:rsidR="005C2393" w:rsidRDefault="005C2393" w:rsidP="005C2393">
            <w:r>
              <w:t xml:space="preserve">Asael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94A548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959345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3FAF49" w14:textId="2AC3BD29" w:rsidR="005C2393" w:rsidRDefault="005C2393" w:rsidP="005C2393">
            <w:r>
              <w:t xml:space="preserve">2 </w:t>
            </w:r>
            <w:proofErr w:type="gramStart"/>
            <w:r>
              <w:t>Canto(</w:t>
            </w:r>
            <w:proofErr w:type="gramEnd"/>
            <w:r>
              <w:t>2)</w:t>
            </w:r>
          </w:p>
        </w:tc>
      </w:tr>
      <w:tr w:rsidR="005C2393" w14:paraId="1FADD113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D507C9" w14:textId="16ADBBFE" w:rsidR="005C2393" w:rsidRDefault="005C2393" w:rsidP="005C2393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989C4A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B0766E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BC58F7" w14:textId="1DA9D06E" w:rsidR="005C2393" w:rsidRDefault="005C2393" w:rsidP="005C2393"/>
        </w:tc>
      </w:tr>
      <w:tr w:rsidR="005C2393" w14:paraId="3F94973C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9DB4CD" w14:textId="77777777" w:rsidR="005C2393" w:rsidRPr="00D82E2C" w:rsidRDefault="005C2393" w:rsidP="005C2393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2DDD35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8C3810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4F7050" w14:textId="77777777" w:rsidR="005C2393" w:rsidRDefault="005C2393" w:rsidP="005C2393"/>
        </w:tc>
      </w:tr>
      <w:tr w:rsidR="005C2393" w14:paraId="7ABB5492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048797" w14:textId="77777777" w:rsidR="005C2393" w:rsidRPr="00D82E2C" w:rsidRDefault="005C2393" w:rsidP="005C2393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D272AA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85B02F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C4DF67" w14:textId="77777777" w:rsidR="005C2393" w:rsidRDefault="005C2393" w:rsidP="005C2393"/>
        </w:tc>
      </w:tr>
      <w:tr w:rsidR="005C2393" w14:paraId="0A1AA375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6AABFF" w14:textId="77777777" w:rsidR="005C2393" w:rsidRPr="00D82E2C" w:rsidRDefault="005C2393" w:rsidP="005C2393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536AC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1F2093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319B2C" w14:textId="77777777" w:rsidR="005C2393" w:rsidRDefault="005C2393" w:rsidP="005C2393"/>
        </w:tc>
      </w:tr>
      <w:tr w:rsidR="005C2393" w14:paraId="1D6636C9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3A9B78" w14:textId="5570F3D1" w:rsidR="005C2393" w:rsidRDefault="005C2393" w:rsidP="005C2393">
            <w:bookmarkStart w:id="2" w:name="_Hlk146388963"/>
            <w:r w:rsidRPr="00D82E2C">
              <w:rPr>
                <w:b/>
                <w:bCs/>
              </w:rPr>
              <w:t xml:space="preserve">Domingo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27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6B3511" w14:textId="77777777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DFAB49" w14:textId="77777777" w:rsidR="005C2393" w:rsidRPr="0057256E" w:rsidRDefault="005C2393" w:rsidP="005C2393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AEEC2" w14:textId="77777777" w:rsidR="005C2393" w:rsidRDefault="005C2393" w:rsidP="005C2393"/>
        </w:tc>
      </w:tr>
      <w:tr w:rsidR="005C2393" w14:paraId="59509D5A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507A3C" w14:textId="3770E95C" w:rsidR="005C2393" w:rsidRPr="00D82E2C" w:rsidRDefault="005C2393" w:rsidP="005C2393">
            <w:pPr>
              <w:rPr>
                <w:b/>
                <w:bCs/>
              </w:rPr>
            </w:pPr>
            <w:r>
              <w:t xml:space="preserve">Ezequiel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6E38FF" w14:textId="62F6649A" w:rsidR="005C2393" w:rsidRPr="0057256E" w:rsidRDefault="005C2393" w:rsidP="005C2393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8D6960" w14:textId="015762B3" w:rsidR="005C2393" w:rsidRPr="0057256E" w:rsidRDefault="00664223" w:rsidP="005C2393">
            <w:r>
              <w:t>4</w:t>
            </w:r>
            <w:r w:rsidR="005C2393">
              <w:t xml:space="preserve"> Cantos (</w:t>
            </w:r>
            <w:proofErr w:type="gramStart"/>
            <w:r w:rsidR="005C2393">
              <w:t>2)*</w:t>
            </w:r>
            <w:proofErr w:type="gramEnd"/>
          </w:p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06071" w14:textId="77777777" w:rsidR="005C2393" w:rsidRDefault="005C2393" w:rsidP="005C2393"/>
        </w:tc>
      </w:tr>
      <w:bookmarkEnd w:id="2"/>
      <w:tr w:rsidR="00476269" w14:paraId="6A83807D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B1586C" w14:textId="01B54112" w:rsidR="00476269" w:rsidRDefault="00476269" w:rsidP="00476269">
            <w:r>
              <w:t xml:space="preserve">Asael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99C8BB" w14:textId="63BAACD2" w:rsidR="00476269" w:rsidRPr="0057256E" w:rsidRDefault="00476269" w:rsidP="00476269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B668D5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E05E03" w14:textId="0BC6F80A" w:rsidR="00476269" w:rsidRDefault="00476269" w:rsidP="00476269"/>
        </w:tc>
      </w:tr>
      <w:tr w:rsidR="00476269" w14:paraId="3A47003B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E53A43" w14:textId="218E106E" w:rsidR="00476269" w:rsidRDefault="00476269" w:rsidP="00476269">
            <w:r>
              <w:t xml:space="preserve">Juan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F90A08" w14:textId="51E730C4" w:rsidR="00476269" w:rsidRPr="0057256E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02D21D" w14:textId="1BAC38E3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436A04" w14:textId="61AC13F3" w:rsidR="00476269" w:rsidRDefault="00476269" w:rsidP="00476269"/>
        </w:tc>
      </w:tr>
      <w:tr w:rsidR="00476269" w14:paraId="7B7C47DA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E0BD09" w14:textId="62190AFA" w:rsidR="00476269" w:rsidRDefault="00476269" w:rsidP="00476269">
            <w:r>
              <w:t xml:space="preserve">Allan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C0E7CC" w14:textId="0B4F0086" w:rsidR="00476269" w:rsidRPr="0057256E" w:rsidRDefault="00476269" w:rsidP="00476269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95BAA" w14:textId="54B9547C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E91CD" w14:textId="21864292" w:rsidR="00476269" w:rsidRDefault="00476269" w:rsidP="00476269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</w:tr>
      <w:tr w:rsidR="00476269" w14:paraId="03D0DD26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DD62FD" w14:textId="75C70071" w:rsidR="00476269" w:rsidRDefault="00476269" w:rsidP="00476269">
            <w:r>
              <w:t xml:space="preserve">Otoniel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2B7A38" w14:textId="76112896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FCAF47" w14:textId="39354901" w:rsidR="00476269" w:rsidRDefault="00664223" w:rsidP="00476269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DD1739" w14:textId="1043E23E" w:rsidR="00476269" w:rsidRDefault="00476269" w:rsidP="00476269">
            <w:r>
              <w:t>Practica de cantos</w:t>
            </w:r>
          </w:p>
        </w:tc>
      </w:tr>
      <w:tr w:rsidR="00476269" w14:paraId="0F07D82E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C09C98" w14:textId="6C368781" w:rsidR="00476269" w:rsidRDefault="00476269" w:rsidP="00476269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447059" w14:textId="463B4E45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96ED5B" w14:textId="58006053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1CB2E5" w14:textId="64231524" w:rsidR="00476269" w:rsidRDefault="00476269" w:rsidP="00476269"/>
        </w:tc>
      </w:tr>
      <w:tr w:rsidR="00476269" w14:paraId="15DF1765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104F7A" w14:textId="77777777" w:rsidR="00476269" w:rsidRPr="00B4110A" w:rsidRDefault="00476269" w:rsidP="00476269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C5A98D" w14:textId="77777777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0662D5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0A72B2" w14:textId="77777777" w:rsidR="00476269" w:rsidRDefault="00476269" w:rsidP="00476269"/>
        </w:tc>
      </w:tr>
      <w:tr w:rsidR="00476269" w14:paraId="15DCC162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ADC856" w14:textId="77777777" w:rsidR="00476269" w:rsidRPr="00B4110A" w:rsidRDefault="00476269" w:rsidP="00476269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B4922" w14:textId="77777777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1788B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5A2225" w14:textId="77777777" w:rsidR="00476269" w:rsidRDefault="00476269" w:rsidP="00476269"/>
        </w:tc>
      </w:tr>
      <w:tr w:rsidR="00476269" w:rsidRPr="0057256E" w14:paraId="23F437D0" w14:textId="77777777" w:rsidTr="00713498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03D5FB" w14:textId="445F82B8" w:rsidR="00476269" w:rsidRDefault="00476269" w:rsidP="00476269">
            <w:r w:rsidRPr="00D82E2C">
              <w:rPr>
                <w:b/>
                <w:bCs/>
              </w:rPr>
              <w:lastRenderedPageBreak/>
              <w:t xml:space="preserve">Miércoles </w:t>
            </w:r>
            <w:r>
              <w:rPr>
                <w:b/>
                <w:bCs/>
              </w:rPr>
              <w:t>10</w:t>
            </w:r>
            <w:r w:rsidRPr="00D82E2C">
              <w:rPr>
                <w:b/>
                <w:bCs/>
              </w:rPr>
              <w:t>/</w:t>
            </w:r>
            <w:r>
              <w:rPr>
                <w:b/>
                <w:bCs/>
              </w:rPr>
              <w:t>30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34F731" w14:textId="77777777" w:rsidR="00476269" w:rsidRPr="0057256E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BFA0D" w14:textId="77777777" w:rsidR="00476269" w:rsidRPr="0057256E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B4AA3F" w14:textId="77777777" w:rsidR="00476269" w:rsidRPr="0057256E" w:rsidRDefault="00476269" w:rsidP="00476269"/>
        </w:tc>
      </w:tr>
      <w:tr w:rsidR="00476269" w:rsidRPr="0057256E" w14:paraId="478F1EEC" w14:textId="77777777" w:rsidTr="00713498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DE307" w14:textId="6E68F745" w:rsidR="00476269" w:rsidRDefault="00476269" w:rsidP="00476269">
            <w:r>
              <w:t xml:space="preserve">Otoniel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CB73CA" w14:textId="77777777" w:rsidR="00476269" w:rsidRPr="0057256E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25C3C2" w14:textId="77777777" w:rsidR="00476269" w:rsidRPr="0057256E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D3A5DE" w14:textId="7057FED8" w:rsidR="00476269" w:rsidRPr="0057256E" w:rsidRDefault="00476269" w:rsidP="00476269">
            <w:r>
              <w:t xml:space="preserve">2 </w:t>
            </w:r>
            <w:proofErr w:type="gramStart"/>
            <w:r>
              <w:t>Cantos(</w:t>
            </w:r>
            <w:proofErr w:type="gramEnd"/>
            <w:r>
              <w:t>1)</w:t>
            </w:r>
          </w:p>
        </w:tc>
      </w:tr>
      <w:tr w:rsidR="00476269" w14:paraId="390DC5D3" w14:textId="77777777" w:rsidTr="005C2393">
        <w:trPr>
          <w:gridAfter w:val="4"/>
          <w:wAfter w:w="2896" w:type="pct"/>
          <w:trHeight w:val="38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22584" w14:textId="4BE2F499" w:rsidR="00476269" w:rsidRDefault="00476269" w:rsidP="00476269">
            <w:r>
              <w:t>Manuel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6145D" w14:textId="77777777" w:rsidR="00476269" w:rsidRPr="0057256E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C824B4" w14:textId="77777777" w:rsidR="00476269" w:rsidRPr="0057256E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34DCF7" w14:textId="6ACACCAF" w:rsidR="00476269" w:rsidRDefault="00476269" w:rsidP="00476269">
            <w:r>
              <w:t xml:space="preserve">2 </w:t>
            </w:r>
            <w:proofErr w:type="gramStart"/>
            <w:r>
              <w:t>Canto(</w:t>
            </w:r>
            <w:proofErr w:type="gramEnd"/>
            <w:r>
              <w:t>2)</w:t>
            </w:r>
          </w:p>
        </w:tc>
      </w:tr>
      <w:tr w:rsidR="00476269" w14:paraId="1AD5FF59" w14:textId="77777777" w:rsidTr="00713498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BECFC7" w14:textId="5CCE6606" w:rsidR="00476269" w:rsidRDefault="00476269" w:rsidP="00476269">
            <w:r>
              <w:t xml:space="preserve">Asael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35FE3A" w14:textId="77777777" w:rsidR="00476269" w:rsidRPr="0057256E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66D780" w14:textId="77777777" w:rsidR="00476269" w:rsidRPr="0057256E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6640F0" w14:textId="52BF5994" w:rsidR="00476269" w:rsidRDefault="00476269" w:rsidP="00476269"/>
        </w:tc>
      </w:tr>
      <w:tr w:rsidR="00476269" w14:paraId="05872EA5" w14:textId="77777777" w:rsidTr="00713498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B1A9BD" w14:textId="4D5DF48B" w:rsidR="00476269" w:rsidRDefault="00476269" w:rsidP="00476269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C9782D" w14:textId="77777777" w:rsidR="00476269" w:rsidRPr="0057256E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1418E2" w14:textId="77777777" w:rsidR="00476269" w:rsidRPr="0057256E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0B7B54" w14:textId="440D5225" w:rsidR="00476269" w:rsidRDefault="00476269" w:rsidP="00476269"/>
        </w:tc>
      </w:tr>
      <w:tr w:rsidR="00476269" w14:paraId="7AF25A0D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026DF7" w14:textId="77777777" w:rsidR="00476269" w:rsidRPr="00B4110A" w:rsidRDefault="00476269" w:rsidP="00476269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418182" w14:textId="77777777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123DD5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DAD38C" w14:textId="77777777" w:rsidR="00476269" w:rsidRDefault="00476269" w:rsidP="00476269"/>
        </w:tc>
      </w:tr>
      <w:tr w:rsidR="00476269" w14:paraId="5B78A585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91A918" w14:textId="4812D723" w:rsidR="00476269" w:rsidRPr="00B4110A" w:rsidRDefault="00476269" w:rsidP="00476269">
            <w:pPr>
              <w:rPr>
                <w:b/>
                <w:bCs/>
              </w:rPr>
            </w:pPr>
            <w:r w:rsidRPr="00B4110A">
              <w:rPr>
                <w:b/>
                <w:bCs/>
              </w:rPr>
              <w:t xml:space="preserve">*3 cantos más </w:t>
            </w:r>
            <w:r>
              <w:rPr>
                <w:b/>
                <w:bCs/>
              </w:rPr>
              <w:t>el</w:t>
            </w:r>
            <w:r w:rsidRPr="00B4110A">
              <w:rPr>
                <w:b/>
                <w:bCs/>
              </w:rPr>
              <w:t xml:space="preserve"> canto de invitación*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10A0EF" w14:textId="77777777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AD8E6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FD4EF" w14:textId="77777777" w:rsidR="00476269" w:rsidRDefault="00476269" w:rsidP="00476269"/>
        </w:tc>
      </w:tr>
      <w:tr w:rsidR="00476269" w14:paraId="397014F5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95A35" w14:textId="77777777" w:rsidR="00476269" w:rsidRPr="00B4110A" w:rsidRDefault="00476269" w:rsidP="00476269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B6627E" w14:textId="77777777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D614D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BAA59B" w14:textId="77777777" w:rsidR="00476269" w:rsidRDefault="00476269" w:rsidP="00476269"/>
        </w:tc>
      </w:tr>
      <w:tr w:rsidR="00476269" w14:paraId="559EA3A6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F13F2E" w14:textId="77777777" w:rsidR="00476269" w:rsidRPr="00B4110A" w:rsidRDefault="00476269" w:rsidP="00476269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119EB5" w14:textId="77777777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0234D0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B0C5BC" w14:textId="77777777" w:rsidR="00476269" w:rsidRDefault="00476269" w:rsidP="00476269"/>
        </w:tc>
      </w:tr>
      <w:tr w:rsidR="00476269" w14:paraId="561956FE" w14:textId="77777777" w:rsidTr="001137B7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8246D3" w14:textId="2F72837F" w:rsidR="00476269" w:rsidRPr="001137B7" w:rsidRDefault="00476269" w:rsidP="00476269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E3E49E" w14:textId="725B52B6" w:rsidR="00476269" w:rsidRPr="0057256E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C664AE" w14:textId="6A437D15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113489" w14:textId="77777777" w:rsidR="00476269" w:rsidRDefault="00476269" w:rsidP="00476269"/>
        </w:tc>
      </w:tr>
      <w:tr w:rsidR="00476269" w14:paraId="2A94AFBA" w14:textId="77777777" w:rsidTr="001137B7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2B2558" w14:textId="378B1A7D" w:rsidR="00476269" w:rsidRPr="001137B7" w:rsidRDefault="00476269" w:rsidP="00476269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4456FF" w14:textId="572B69EA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A26B0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B14AB" w14:textId="77777777" w:rsidR="00476269" w:rsidRDefault="00476269" w:rsidP="00476269"/>
        </w:tc>
      </w:tr>
      <w:tr w:rsidR="00476269" w14:paraId="5BDED186" w14:textId="77777777" w:rsidTr="001137B7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26309D" w14:textId="5916E420" w:rsidR="00476269" w:rsidRPr="001137B7" w:rsidRDefault="00476269" w:rsidP="00476269"/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3B9CC" w14:textId="20758FB5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9B9AE2" w14:textId="57ACEFBA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91866D" w14:textId="6E83F723" w:rsidR="00476269" w:rsidRDefault="00476269" w:rsidP="00476269"/>
        </w:tc>
      </w:tr>
      <w:tr w:rsidR="00476269" w14:paraId="0FE9A792" w14:textId="77777777" w:rsidTr="001137B7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18D7ED" w14:textId="77777777" w:rsidR="00476269" w:rsidRPr="00B4110A" w:rsidRDefault="00476269" w:rsidP="00476269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205532" w14:textId="77777777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713E8B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96378" w14:textId="77777777" w:rsidR="00476269" w:rsidRDefault="00476269" w:rsidP="00476269"/>
        </w:tc>
      </w:tr>
      <w:tr w:rsidR="00476269" w14:paraId="2E6E4C4F" w14:textId="77777777" w:rsidTr="00370383">
        <w:trPr>
          <w:gridAfter w:val="4"/>
          <w:wAfter w:w="2896" w:type="pct"/>
        </w:trPr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B39C8" w14:textId="3873A878" w:rsidR="00476269" w:rsidRPr="00B4110A" w:rsidRDefault="00476269" w:rsidP="00476269">
            <w:pPr>
              <w:rPr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D49476" w14:textId="77777777" w:rsidR="00476269" w:rsidRDefault="00476269" w:rsidP="00476269"/>
        </w:tc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502E6F" w14:textId="77777777" w:rsidR="00476269" w:rsidRDefault="00476269" w:rsidP="00476269"/>
        </w:tc>
        <w:tc>
          <w:tcPr>
            <w:tcW w:w="7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1241AC" w14:textId="77777777" w:rsidR="00476269" w:rsidRDefault="00476269" w:rsidP="00476269"/>
        </w:tc>
      </w:tr>
    </w:tbl>
    <w:p w14:paraId="3DE2E26E" w14:textId="77777777" w:rsidR="00806FF3" w:rsidRPr="00562601" w:rsidRDefault="00806FF3" w:rsidP="00964546">
      <w:pPr>
        <w:spacing w:before="0" w:after="0"/>
        <w:rPr>
          <w:sz w:val="12"/>
        </w:rPr>
      </w:pPr>
    </w:p>
    <w:sectPr w:rsidR="00806FF3" w:rsidRPr="00562601" w:rsidSect="00562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50DE5" w14:textId="77777777" w:rsidR="00E9130F" w:rsidRDefault="00E9130F" w:rsidP="00650259">
      <w:pPr>
        <w:spacing w:line="240" w:lineRule="auto"/>
      </w:pPr>
      <w:r>
        <w:separator/>
      </w:r>
    </w:p>
  </w:endnote>
  <w:endnote w:type="continuationSeparator" w:id="0">
    <w:p w14:paraId="6D7ACC0C" w14:textId="77777777" w:rsidR="00E9130F" w:rsidRDefault="00E9130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A91D37-C4DD-476B-83BE-1FB0C57AF6C3}"/>
    <w:embedBold r:id="rId2" w:fontKey="{C301D18B-AAFD-4E3E-90EE-73E8070DD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485A384-84F9-4FFA-BEEB-6AE665AA86FC}"/>
    <w:embedBold r:id="rId4" w:fontKey="{B4893D14-CA08-4DFC-A9D6-3EA1BE20E962}"/>
    <w:embedItalic r:id="rId5" w:fontKey="{B4005E03-13B4-4D37-8064-891DC44AE19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1ADFE03-8D8A-48E0-8285-6BCC034FA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C32C" w14:textId="77777777" w:rsidR="00321CE8" w:rsidRDefault="00321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0" w:type="pct"/>
      <w:jc w:val="center"/>
      <w:tblLook w:val="04A0" w:firstRow="1" w:lastRow="0" w:firstColumn="1" w:lastColumn="0" w:noHBand="0" w:noVBand="1"/>
    </w:tblPr>
    <w:tblGrid>
      <w:gridCol w:w="6480"/>
    </w:tblGrid>
    <w:tr w:rsidR="00D82E2C" w:rsidRPr="00D82E2C" w14:paraId="062D31D9" w14:textId="77777777" w:rsidTr="00D82E2C">
      <w:trPr>
        <w:jc w:val="center"/>
      </w:trPr>
      <w:tc>
        <w:tcPr>
          <w:tcW w:w="5000" w:type="pct"/>
          <w:vAlign w:val="center"/>
        </w:tcPr>
        <w:p w14:paraId="27A87F6D" w14:textId="691FC2F8" w:rsidR="00D82E2C" w:rsidRPr="00D82E2C" w:rsidRDefault="00D82E2C" w:rsidP="00D82E2C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b/>
              <w:bCs/>
              <w:sz w:val="18"/>
              <w:szCs w:val="24"/>
            </w:rPr>
          </w:pPr>
          <w:r w:rsidRPr="00D82E2C">
            <w:rPr>
              <w:b/>
              <w:bCs/>
              <w:sz w:val="28"/>
              <w:szCs w:val="40"/>
            </w:rPr>
            <w:t>Ministerio</w:t>
          </w:r>
          <w:r w:rsidR="003A3C22">
            <w:rPr>
              <w:b/>
              <w:bCs/>
              <w:sz w:val="28"/>
              <w:szCs w:val="40"/>
            </w:rPr>
            <w:t xml:space="preserve"> d</w:t>
          </w:r>
          <w:r w:rsidRPr="00D82E2C">
            <w:rPr>
              <w:b/>
              <w:bCs/>
              <w:sz w:val="28"/>
              <w:szCs w:val="40"/>
            </w:rPr>
            <w:t>e</w:t>
          </w:r>
          <w:r w:rsidR="003A3C22">
            <w:rPr>
              <w:b/>
              <w:bCs/>
              <w:sz w:val="28"/>
              <w:szCs w:val="40"/>
            </w:rPr>
            <w:t xml:space="preserve"> </w:t>
          </w:r>
          <w:r w:rsidRPr="00D82E2C">
            <w:rPr>
              <w:b/>
              <w:bCs/>
              <w:sz w:val="28"/>
              <w:szCs w:val="40"/>
            </w:rPr>
            <w:t>Alaban</w:t>
          </w:r>
          <w:r>
            <w:rPr>
              <w:b/>
              <w:bCs/>
              <w:sz w:val="28"/>
              <w:szCs w:val="40"/>
            </w:rPr>
            <w:t>z</w:t>
          </w:r>
          <w:r w:rsidRPr="00D82E2C">
            <w:rPr>
              <w:b/>
              <w:bCs/>
              <w:sz w:val="28"/>
              <w:szCs w:val="40"/>
            </w:rPr>
            <w:t>a</w:t>
          </w:r>
        </w:p>
      </w:tc>
    </w:tr>
  </w:tbl>
  <w:p w14:paraId="0EDDFC9F" w14:textId="77777777" w:rsidR="00562601" w:rsidRDefault="00562601" w:rsidP="00562601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114CF" w14:textId="77777777" w:rsidR="00321CE8" w:rsidRDefault="00321C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9FBD4" w14:textId="77777777" w:rsidR="00E9130F" w:rsidRDefault="00E9130F" w:rsidP="00650259">
      <w:pPr>
        <w:spacing w:line="240" w:lineRule="auto"/>
      </w:pPr>
      <w:r>
        <w:separator/>
      </w:r>
    </w:p>
  </w:footnote>
  <w:footnote w:type="continuationSeparator" w:id="0">
    <w:p w14:paraId="3AB05022" w14:textId="77777777" w:rsidR="00E9130F" w:rsidRDefault="00E9130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BD88B" w14:textId="77777777" w:rsidR="00321CE8" w:rsidRDefault="00321C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C1453" w14:textId="3DB81ED8" w:rsidR="00476269" w:rsidRPr="00476269" w:rsidRDefault="00476269">
    <w:pPr>
      <w:pStyle w:val="Header"/>
      <w:rPr>
        <w:color w:val="auto"/>
      </w:rPr>
    </w:pPr>
    <w:r w:rsidRPr="00476269">
      <w:rPr>
        <w:color w:val="auto"/>
      </w:rPr>
      <w:t xml:space="preserve">Programa del mes de </w:t>
    </w:r>
    <w:proofErr w:type="gramStart"/>
    <w:r w:rsidRPr="00476269">
      <w:rPr>
        <w:color w:val="auto"/>
      </w:rPr>
      <w:t>Octubre</w:t>
    </w:r>
    <w:r w:rsidR="00321CE8">
      <w:rPr>
        <w:color w:val="auto"/>
      </w:rPr>
      <w:t>(</w:t>
    </w:r>
    <w:proofErr w:type="gramEnd"/>
    <w:r w:rsidR="00321CE8">
      <w:rPr>
        <w:color w:val="auto"/>
      </w:rPr>
      <w:t>Ejemplo)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58AE0" w14:textId="77777777" w:rsidR="00321CE8" w:rsidRDefault="00321C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D19D9"/>
    <w:multiLevelType w:val="hybridMultilevel"/>
    <w:tmpl w:val="CD502CEA"/>
    <w:lvl w:ilvl="0" w:tplc="68CA75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2C"/>
    <w:rsid w:val="00003B30"/>
    <w:rsid w:val="00045CA6"/>
    <w:rsid w:val="00052382"/>
    <w:rsid w:val="0006568A"/>
    <w:rsid w:val="00076F0F"/>
    <w:rsid w:val="00084253"/>
    <w:rsid w:val="000860DA"/>
    <w:rsid w:val="000A4402"/>
    <w:rsid w:val="000C04F2"/>
    <w:rsid w:val="000C416D"/>
    <w:rsid w:val="000D1F49"/>
    <w:rsid w:val="000F1AC4"/>
    <w:rsid w:val="000F5C88"/>
    <w:rsid w:val="001137B7"/>
    <w:rsid w:val="0012776A"/>
    <w:rsid w:val="00167086"/>
    <w:rsid w:val="00171997"/>
    <w:rsid w:val="001727CA"/>
    <w:rsid w:val="001A688D"/>
    <w:rsid w:val="001C4BFE"/>
    <w:rsid w:val="001F1928"/>
    <w:rsid w:val="002111A3"/>
    <w:rsid w:val="0021420B"/>
    <w:rsid w:val="002765C8"/>
    <w:rsid w:val="00292D47"/>
    <w:rsid w:val="002B69B4"/>
    <w:rsid w:val="002C56E6"/>
    <w:rsid w:val="002D3A9F"/>
    <w:rsid w:val="00321CE8"/>
    <w:rsid w:val="00325B68"/>
    <w:rsid w:val="00354B3D"/>
    <w:rsid w:val="00361A6F"/>
    <w:rsid w:val="00361E11"/>
    <w:rsid w:val="003A3C22"/>
    <w:rsid w:val="003B4744"/>
    <w:rsid w:val="003C23E9"/>
    <w:rsid w:val="003C6166"/>
    <w:rsid w:val="003F0847"/>
    <w:rsid w:val="0040090B"/>
    <w:rsid w:val="00443AA5"/>
    <w:rsid w:val="00445691"/>
    <w:rsid w:val="00446538"/>
    <w:rsid w:val="0046302A"/>
    <w:rsid w:val="00476269"/>
    <w:rsid w:val="004835E4"/>
    <w:rsid w:val="00487D2D"/>
    <w:rsid w:val="00495608"/>
    <w:rsid w:val="004D5D62"/>
    <w:rsid w:val="005112D0"/>
    <w:rsid w:val="00522FC0"/>
    <w:rsid w:val="00525B49"/>
    <w:rsid w:val="00553352"/>
    <w:rsid w:val="00562601"/>
    <w:rsid w:val="0057256E"/>
    <w:rsid w:val="00577E06"/>
    <w:rsid w:val="00597953"/>
    <w:rsid w:val="005A3BF7"/>
    <w:rsid w:val="005C2393"/>
    <w:rsid w:val="005F2035"/>
    <w:rsid w:val="005F4227"/>
    <w:rsid w:val="005F7990"/>
    <w:rsid w:val="005F7E6B"/>
    <w:rsid w:val="0063739C"/>
    <w:rsid w:val="00650259"/>
    <w:rsid w:val="00664223"/>
    <w:rsid w:val="00681DA2"/>
    <w:rsid w:val="00687522"/>
    <w:rsid w:val="00770F25"/>
    <w:rsid w:val="007A35A8"/>
    <w:rsid w:val="007B0A85"/>
    <w:rsid w:val="007C3DD4"/>
    <w:rsid w:val="007C6A52"/>
    <w:rsid w:val="007C6E1B"/>
    <w:rsid w:val="00804DC1"/>
    <w:rsid w:val="00806FF3"/>
    <w:rsid w:val="00810559"/>
    <w:rsid w:val="0082043E"/>
    <w:rsid w:val="008356F9"/>
    <w:rsid w:val="0088181F"/>
    <w:rsid w:val="00885811"/>
    <w:rsid w:val="008B52AE"/>
    <w:rsid w:val="008E203A"/>
    <w:rsid w:val="00905BCD"/>
    <w:rsid w:val="0091229C"/>
    <w:rsid w:val="009245CF"/>
    <w:rsid w:val="00940E73"/>
    <w:rsid w:val="00964546"/>
    <w:rsid w:val="0098597D"/>
    <w:rsid w:val="00991B30"/>
    <w:rsid w:val="009B3D2A"/>
    <w:rsid w:val="009B5B9C"/>
    <w:rsid w:val="009D406B"/>
    <w:rsid w:val="009E15EF"/>
    <w:rsid w:val="009F2435"/>
    <w:rsid w:val="009F2638"/>
    <w:rsid w:val="009F619A"/>
    <w:rsid w:val="009F6DDE"/>
    <w:rsid w:val="00A370A8"/>
    <w:rsid w:val="00A60442"/>
    <w:rsid w:val="00A71B9B"/>
    <w:rsid w:val="00A90328"/>
    <w:rsid w:val="00AC2926"/>
    <w:rsid w:val="00B04A50"/>
    <w:rsid w:val="00B06ED6"/>
    <w:rsid w:val="00B160CA"/>
    <w:rsid w:val="00B27F36"/>
    <w:rsid w:val="00B4110A"/>
    <w:rsid w:val="00BA368F"/>
    <w:rsid w:val="00BC2851"/>
    <w:rsid w:val="00BD4753"/>
    <w:rsid w:val="00BD5CB1"/>
    <w:rsid w:val="00BE62EE"/>
    <w:rsid w:val="00C003BA"/>
    <w:rsid w:val="00C46878"/>
    <w:rsid w:val="00C70922"/>
    <w:rsid w:val="00C75CF5"/>
    <w:rsid w:val="00C8069B"/>
    <w:rsid w:val="00CB4A51"/>
    <w:rsid w:val="00CD4532"/>
    <w:rsid w:val="00CD47B0"/>
    <w:rsid w:val="00CE42EB"/>
    <w:rsid w:val="00CE5213"/>
    <w:rsid w:val="00CE6104"/>
    <w:rsid w:val="00CE6F56"/>
    <w:rsid w:val="00CE7918"/>
    <w:rsid w:val="00D16163"/>
    <w:rsid w:val="00D82E2C"/>
    <w:rsid w:val="00DA018B"/>
    <w:rsid w:val="00DB3FAD"/>
    <w:rsid w:val="00DD447B"/>
    <w:rsid w:val="00DE3801"/>
    <w:rsid w:val="00DF0832"/>
    <w:rsid w:val="00E00E75"/>
    <w:rsid w:val="00E56425"/>
    <w:rsid w:val="00E57FE6"/>
    <w:rsid w:val="00E61C09"/>
    <w:rsid w:val="00E677FE"/>
    <w:rsid w:val="00E9130F"/>
    <w:rsid w:val="00EB3B58"/>
    <w:rsid w:val="00EC7359"/>
    <w:rsid w:val="00EE3054"/>
    <w:rsid w:val="00EE426F"/>
    <w:rsid w:val="00F00606"/>
    <w:rsid w:val="00F01256"/>
    <w:rsid w:val="00F26890"/>
    <w:rsid w:val="00F529C2"/>
    <w:rsid w:val="00F5418C"/>
    <w:rsid w:val="00F549BE"/>
    <w:rsid w:val="00F6084E"/>
    <w:rsid w:val="00FA4ADB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F9C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  <w:lang w:val="es-419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ListParagraph">
    <w:name w:val="List Paragraph"/>
    <w:basedOn w:val="Normal"/>
    <w:uiPriority w:val="34"/>
    <w:semiHidden/>
    <w:qFormat/>
    <w:rsid w:val="00B41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rique\Downloads\tf45350805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876A4-C98C-4798-BE90-B0C311364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tf45350805_win32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2023-10-01T19:21:00Z</dcterms:created>
  <dcterms:modified xsi:type="dcterms:W3CDTF">2024-10-16T18:43:00Z</dcterms:modified>
</cp:coreProperties>
</file>